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56E" w:rsidRDefault="00294A01" w:rsidP="004166D6"/>
    <w:p w:rsidR="00FF656E" w:rsidRDefault="00294A01" w:rsidP="004166D6"/>
    <w:p w:rsidR="00FF656E" w:rsidRDefault="00294A01" w:rsidP="004166D6"/>
    <w:p w:rsidR="001F53EB" w:rsidRDefault="001F53EB" w:rsidP="001F53EB">
      <w:r>
        <w:t>The Healthy Lunch Box (</w:t>
      </w:r>
      <w:hyperlink r:id="rId8" w:history="1">
        <w:r>
          <w:rPr>
            <w:rStyle w:val="Hyperlink"/>
          </w:rPr>
          <w:t>www.thehealthylunchbox.com</w:t>
        </w:r>
      </w:hyperlink>
      <w:proofErr w:type="gramStart"/>
      <w:r>
        <w:t>)  is</w:t>
      </w:r>
      <w:proofErr w:type="gramEnd"/>
      <w:r>
        <w:t xml:space="preserve"> pleased to send you informa</w:t>
      </w:r>
      <w:r w:rsidR="002C4C26">
        <w:t xml:space="preserve">tion about our </w:t>
      </w:r>
      <w:r w:rsidR="002E2735">
        <w:t>l</w:t>
      </w:r>
      <w:r w:rsidR="002942E2">
        <w:t xml:space="preserve">unch service  for </w:t>
      </w:r>
      <w:r w:rsidR="008C49BF">
        <w:rPr>
          <w:b/>
        </w:rPr>
        <w:t>St. Theresa Catholic School</w:t>
      </w:r>
      <w:r w:rsidR="00471CA2">
        <w:rPr>
          <w:b/>
        </w:rPr>
        <w:t xml:space="preserve"> </w:t>
      </w:r>
      <w:r w:rsidR="00471CA2">
        <w:t>during the 2016-17</w:t>
      </w:r>
      <w:r>
        <w:t xml:space="preserve"> school year.</w:t>
      </w:r>
    </w:p>
    <w:p w:rsidR="001F53EB" w:rsidRDefault="001F53EB" w:rsidP="001F53EB">
      <w:r>
        <w:t>The Health</w:t>
      </w:r>
      <w:r w:rsidR="001F00B5">
        <w:t>y</w:t>
      </w:r>
      <w:r>
        <w:t xml:space="preserve"> Lunch Box</w:t>
      </w:r>
      <w:r w:rsidR="00B2438E">
        <w:t xml:space="preserve"> has been in business serving schools since 1996, </w:t>
      </w:r>
      <w:r w:rsidR="00062D5C">
        <w:t>and we currently provide about 6</w:t>
      </w:r>
      <w:r w:rsidR="00B2438E">
        <w:t>,000</w:t>
      </w:r>
      <w:r w:rsidR="00062D5C">
        <w:t xml:space="preserve"> to 7</w:t>
      </w:r>
      <w:r w:rsidR="00882F93">
        <w:t>,000</w:t>
      </w:r>
      <w:r w:rsidR="00B2438E">
        <w:t xml:space="preserve"> meals per day during the school year.   We </w:t>
      </w:r>
      <w:r w:rsidR="00062D5C">
        <w:t xml:space="preserve">are excited to </w:t>
      </w:r>
      <w:proofErr w:type="gramStart"/>
      <w:r w:rsidR="00062D5C">
        <w:t xml:space="preserve">announce </w:t>
      </w:r>
      <w:r w:rsidR="00B2438E">
        <w:t xml:space="preserve"> enhancements</w:t>
      </w:r>
      <w:proofErr w:type="gramEnd"/>
      <w:r w:rsidR="00B2438E">
        <w:t xml:space="preserve"> for the 201</w:t>
      </w:r>
      <w:r w:rsidR="00471CA2">
        <w:t>6-17</w:t>
      </w:r>
      <w:r w:rsidR="00B2438E">
        <w:t xml:space="preserve"> school year including: </w:t>
      </w:r>
    </w:p>
    <w:p w:rsidR="00882F93" w:rsidRPr="001F00B5" w:rsidRDefault="00882F93" w:rsidP="00882F93">
      <w:pPr>
        <w:pStyle w:val="ListParagraph"/>
        <w:numPr>
          <w:ilvl w:val="0"/>
          <w:numId w:val="1"/>
        </w:numPr>
      </w:pPr>
      <w:r w:rsidRPr="001F00B5">
        <w:rPr>
          <w:b/>
        </w:rPr>
        <w:t>Lunch prices are $4.</w:t>
      </w:r>
      <w:r w:rsidR="00CC3EBD">
        <w:rPr>
          <w:b/>
        </w:rPr>
        <w:t>50</w:t>
      </w:r>
      <w:r w:rsidR="00AF310C">
        <w:rPr>
          <w:b/>
        </w:rPr>
        <w:t xml:space="preserve"> per meal for PK</w:t>
      </w:r>
      <w:r w:rsidR="00CC3EBD">
        <w:rPr>
          <w:b/>
        </w:rPr>
        <w:t xml:space="preserve"> thru 1</w:t>
      </w:r>
      <w:r w:rsidR="00CC3EBD" w:rsidRPr="00CC3EBD">
        <w:rPr>
          <w:b/>
          <w:vertAlign w:val="superscript"/>
        </w:rPr>
        <w:t>st</w:t>
      </w:r>
      <w:r w:rsidR="00CC3EBD">
        <w:rPr>
          <w:b/>
        </w:rPr>
        <w:t xml:space="preserve"> Grade</w:t>
      </w:r>
      <w:proofErr w:type="gramStart"/>
      <w:r w:rsidR="00471CA2">
        <w:rPr>
          <w:b/>
        </w:rPr>
        <w:t>,</w:t>
      </w:r>
      <w:r w:rsidR="000D47A5">
        <w:rPr>
          <w:b/>
        </w:rPr>
        <w:t xml:space="preserve"> </w:t>
      </w:r>
      <w:r w:rsidR="00CC3EBD">
        <w:rPr>
          <w:b/>
        </w:rPr>
        <w:t xml:space="preserve"> $</w:t>
      </w:r>
      <w:proofErr w:type="gramEnd"/>
      <w:r w:rsidR="00CC3EBD">
        <w:rPr>
          <w:b/>
        </w:rPr>
        <w:t>5.50 per meal for 2nd</w:t>
      </w:r>
      <w:r w:rsidR="00471CA2">
        <w:rPr>
          <w:b/>
        </w:rPr>
        <w:t>-5</w:t>
      </w:r>
      <w:r w:rsidR="00471CA2" w:rsidRPr="00471CA2">
        <w:rPr>
          <w:b/>
          <w:vertAlign w:val="superscript"/>
        </w:rPr>
        <w:t>th</w:t>
      </w:r>
      <w:r w:rsidR="00CC3EBD">
        <w:rPr>
          <w:b/>
        </w:rPr>
        <w:t xml:space="preserve"> grade</w:t>
      </w:r>
      <w:r w:rsidR="00AF310C">
        <w:rPr>
          <w:b/>
        </w:rPr>
        <w:t>.</w:t>
      </w:r>
      <w:r w:rsidR="00CC3EBD">
        <w:rPr>
          <w:b/>
        </w:rPr>
        <w:t xml:space="preserve"> </w:t>
      </w:r>
      <w:r w:rsidR="00F035B3">
        <w:rPr>
          <w:b/>
        </w:rPr>
        <w:t>One beverage (selection to be determined by the school)</w:t>
      </w:r>
      <w:r w:rsidR="00DD0B3D">
        <w:rPr>
          <w:b/>
        </w:rPr>
        <w:t xml:space="preserve"> is included with the meal</w:t>
      </w:r>
      <w:r w:rsidRPr="001F00B5">
        <w:rPr>
          <w:b/>
        </w:rPr>
        <w:t>.</w:t>
      </w:r>
    </w:p>
    <w:p w:rsidR="00882F93" w:rsidRDefault="00882F93" w:rsidP="00882F93">
      <w:pPr>
        <w:pStyle w:val="ListParagraph"/>
        <w:numPr>
          <w:ilvl w:val="0"/>
          <w:numId w:val="1"/>
        </w:numPr>
      </w:pPr>
      <w:r>
        <w:t xml:space="preserve">The Healthy Lunch Box is owned by caring moms who understand the importance of balancing nutrition with a child’s way of eating.  At The Healthy Lunch Box, your child’s food is handmade daily from scratch, daily, </w:t>
      </w:r>
      <w:r w:rsidRPr="001F00B5">
        <w:rPr>
          <w:i/>
        </w:rPr>
        <w:t>with love</w:t>
      </w:r>
      <w:r>
        <w:t xml:space="preserve">!  </w:t>
      </w:r>
    </w:p>
    <w:p w:rsidR="00F035B3" w:rsidRDefault="0004796F" w:rsidP="001F53EB">
      <w:pPr>
        <w:pStyle w:val="ListParagraph"/>
        <w:numPr>
          <w:ilvl w:val="0"/>
          <w:numId w:val="1"/>
        </w:numPr>
      </w:pPr>
      <w:r>
        <w:t>A</w:t>
      </w:r>
      <w:r w:rsidR="00062D5C">
        <w:t xml:space="preserve"> </w:t>
      </w:r>
      <w:r w:rsidR="009E2B55">
        <w:t>hot entrée, Turkey Hoagie</w:t>
      </w:r>
      <w:r w:rsidR="00260B3F">
        <w:t xml:space="preserve"> meal</w:t>
      </w:r>
      <w:r w:rsidR="000D47A5">
        <w:t xml:space="preserve"> and </w:t>
      </w:r>
      <w:r w:rsidR="00062D5C">
        <w:t>Alternate</w:t>
      </w:r>
      <w:r w:rsidR="00260B3F">
        <w:t xml:space="preserve"> meal</w:t>
      </w:r>
      <w:r w:rsidR="00F035B3">
        <w:t xml:space="preserve"> are available to be ordered and delivered to your school on a daily/weekly/monthly basis.  Food is prepared in our lar</w:t>
      </w:r>
      <w:r w:rsidR="000D47A5">
        <w:t>ge commercial kitchen.</w:t>
      </w:r>
      <w:r w:rsidR="00F035B3">
        <w:t xml:space="preserve">  Hot/Cold </w:t>
      </w:r>
      <w:proofErr w:type="gramStart"/>
      <w:r w:rsidR="00F035B3">
        <w:t>food are</w:t>
      </w:r>
      <w:proofErr w:type="gramEnd"/>
      <w:r w:rsidR="00F035B3">
        <w:t xml:space="preserve"> separately packaged so food is served at just the right temperature.  We package food carefully to eliminate ‘mush’.  </w:t>
      </w:r>
    </w:p>
    <w:p w:rsidR="00882F93" w:rsidRDefault="001F00B5" w:rsidP="001F53EB">
      <w:pPr>
        <w:pStyle w:val="ListParagraph"/>
        <w:numPr>
          <w:ilvl w:val="0"/>
          <w:numId w:val="1"/>
        </w:numPr>
      </w:pPr>
      <w:r>
        <w:t xml:space="preserve">The Healthy Lunch Box </w:t>
      </w:r>
      <w:r w:rsidR="00882F93">
        <w:t xml:space="preserve">menu is generally nut free, and if you have specific questions please call and speak with </w:t>
      </w:r>
      <w:r w:rsidR="00062D5C">
        <w:t xml:space="preserve">Linda </w:t>
      </w:r>
      <w:proofErr w:type="spellStart"/>
      <w:r w:rsidR="00062D5C">
        <w:t>Wiers</w:t>
      </w:r>
      <w:proofErr w:type="spellEnd"/>
      <w:r w:rsidR="00062D5C">
        <w:t>, Nutrition Dir</w:t>
      </w:r>
      <w:r w:rsidR="00882F93">
        <w:t xml:space="preserve">. </w:t>
      </w:r>
    </w:p>
    <w:p w:rsidR="00882F93" w:rsidRDefault="001F53EB" w:rsidP="001F53EB">
      <w:pPr>
        <w:pStyle w:val="ListParagraph"/>
        <w:numPr>
          <w:ilvl w:val="0"/>
          <w:numId w:val="1"/>
        </w:numPr>
      </w:pPr>
      <w:r>
        <w:t xml:space="preserve">Fresh/Frozen </w:t>
      </w:r>
      <w:r w:rsidR="002E2735">
        <w:t>vegetables are offered</w:t>
      </w:r>
      <w:r w:rsidR="0004796F">
        <w:t xml:space="preserve"> (NO canned vegetables or fruits!)</w:t>
      </w:r>
      <w:r>
        <w:t xml:space="preserve">; </w:t>
      </w:r>
      <w:proofErr w:type="gramStart"/>
      <w:r w:rsidR="0004796F">
        <w:t>All</w:t>
      </w:r>
      <w:proofErr w:type="gramEnd"/>
      <w:r w:rsidR="0004796F">
        <w:t xml:space="preserve"> fresh vegetables are hand </w:t>
      </w:r>
      <w:r w:rsidR="00882F93">
        <w:t>washed &amp; cut - no bagged salads.</w:t>
      </w:r>
    </w:p>
    <w:p w:rsidR="00882F93" w:rsidRDefault="00882F93" w:rsidP="001F53EB">
      <w:pPr>
        <w:pStyle w:val="ListParagraph"/>
        <w:numPr>
          <w:ilvl w:val="0"/>
          <w:numId w:val="1"/>
        </w:numPr>
      </w:pPr>
      <w:r>
        <w:t>M</w:t>
      </w:r>
      <w:r w:rsidR="001F53EB">
        <w:t>eat</w:t>
      </w:r>
      <w:r w:rsidR="0004796F">
        <w:t>/poultry/seafood</w:t>
      </w:r>
      <w:r w:rsidR="001F53EB">
        <w:t xml:space="preserve"> hand cut – no preformed nuggets or strips.  </w:t>
      </w:r>
    </w:p>
    <w:p w:rsidR="001F00B5" w:rsidRDefault="001F53EB" w:rsidP="001F53EB">
      <w:pPr>
        <w:pStyle w:val="ListParagraph"/>
        <w:numPr>
          <w:ilvl w:val="0"/>
          <w:numId w:val="1"/>
        </w:numPr>
      </w:pPr>
      <w:r>
        <w:t xml:space="preserve">Hot dogs, when offered, </w:t>
      </w:r>
      <w:r w:rsidR="00B2438E">
        <w:t>will be</w:t>
      </w:r>
      <w:r>
        <w:t xml:space="preserve"> all beef/no filler.  Pasta/Breads/Rice </w:t>
      </w:r>
      <w:proofErr w:type="gramStart"/>
      <w:r>
        <w:t>are</w:t>
      </w:r>
      <w:proofErr w:type="gramEnd"/>
      <w:r>
        <w:t xml:space="preserve"> generally 50% brown/wheat (unless wheat product is out of stock o</w:t>
      </w:r>
      <w:r w:rsidR="00062D5C">
        <w:t xml:space="preserve">r unavailable).  </w:t>
      </w:r>
      <w:r>
        <w:t xml:space="preserve">   </w:t>
      </w:r>
    </w:p>
    <w:p w:rsidR="0004796F" w:rsidRDefault="0004796F" w:rsidP="0004796F">
      <w:pPr>
        <w:pStyle w:val="ListParagraph"/>
        <w:numPr>
          <w:ilvl w:val="0"/>
          <w:numId w:val="1"/>
        </w:numPr>
      </w:pPr>
      <w:r>
        <w:t>Menus are passed out to students 2 weeks prior to calendar month.  Parents should place order/pay for orders online at:</w:t>
      </w:r>
    </w:p>
    <w:p w:rsidR="0004796F" w:rsidRDefault="00882F93" w:rsidP="0004796F">
      <w:pPr>
        <w:pStyle w:val="ListParagraph"/>
        <w:pBdr>
          <w:top w:val="single" w:sz="4" w:space="1" w:color="auto"/>
          <w:left w:val="single" w:sz="4" w:space="4" w:color="auto"/>
          <w:bottom w:val="single" w:sz="4" w:space="1" w:color="auto"/>
          <w:right w:val="single" w:sz="4" w:space="4" w:color="auto"/>
        </w:pBdr>
        <w:jc w:val="center"/>
        <w:rPr>
          <w:sz w:val="32"/>
          <w:szCs w:val="32"/>
        </w:rPr>
      </w:pPr>
      <w:r>
        <w:rPr>
          <w:sz w:val="32"/>
          <w:szCs w:val="32"/>
        </w:rPr>
        <w:t xml:space="preserve">TO ORDER ONLINE: </w:t>
      </w:r>
      <w:r w:rsidR="0004796F" w:rsidRPr="0004796F">
        <w:rPr>
          <w:sz w:val="32"/>
          <w:szCs w:val="32"/>
        </w:rPr>
        <w:t xml:space="preserve">http:healthylunchbox.h1.hotlunchonline.net </w:t>
      </w:r>
    </w:p>
    <w:p w:rsidR="00D12CB3" w:rsidRDefault="00CC3EBD" w:rsidP="00DD0B3D">
      <w:pPr>
        <w:pStyle w:val="ListParagraph"/>
        <w:pBdr>
          <w:top w:val="single" w:sz="4" w:space="1" w:color="auto"/>
          <w:left w:val="single" w:sz="4" w:space="4" w:color="auto"/>
          <w:bottom w:val="single" w:sz="4" w:space="1" w:color="auto"/>
          <w:right w:val="single" w:sz="4" w:space="4" w:color="auto"/>
        </w:pBdr>
        <w:jc w:val="center"/>
        <w:rPr>
          <w:sz w:val="32"/>
          <w:szCs w:val="32"/>
        </w:rPr>
      </w:pPr>
      <w:r>
        <w:rPr>
          <w:sz w:val="32"/>
          <w:szCs w:val="32"/>
        </w:rPr>
        <w:t xml:space="preserve"> School </w:t>
      </w:r>
      <w:proofErr w:type="gramStart"/>
      <w:r>
        <w:rPr>
          <w:sz w:val="32"/>
          <w:szCs w:val="32"/>
        </w:rPr>
        <w:t xml:space="preserve">Code </w:t>
      </w:r>
      <w:r w:rsidR="00062D5C">
        <w:rPr>
          <w:sz w:val="32"/>
          <w:szCs w:val="32"/>
        </w:rPr>
        <w:t xml:space="preserve"> is</w:t>
      </w:r>
      <w:proofErr w:type="gramEnd"/>
      <w:r w:rsidR="00DD0B3D">
        <w:rPr>
          <w:sz w:val="32"/>
          <w:szCs w:val="32"/>
        </w:rPr>
        <w:t xml:space="preserve"> </w:t>
      </w:r>
      <w:r w:rsidR="00D12CB3">
        <w:rPr>
          <w:sz w:val="32"/>
          <w:szCs w:val="32"/>
        </w:rPr>
        <w:t>“</w:t>
      </w:r>
      <w:r w:rsidR="008C49BF">
        <w:rPr>
          <w:sz w:val="32"/>
          <w:szCs w:val="32"/>
        </w:rPr>
        <w:t>1157</w:t>
      </w:r>
      <w:bookmarkStart w:id="0" w:name="_GoBack"/>
      <w:bookmarkEnd w:id="0"/>
      <w:r w:rsidR="00D12CB3">
        <w:rPr>
          <w:sz w:val="32"/>
          <w:szCs w:val="32"/>
        </w:rPr>
        <w:t>”</w:t>
      </w:r>
      <w:r>
        <w:rPr>
          <w:sz w:val="32"/>
          <w:szCs w:val="32"/>
        </w:rPr>
        <w:t xml:space="preserve"> </w:t>
      </w:r>
    </w:p>
    <w:p w:rsidR="00447C1B" w:rsidRDefault="00447C1B" w:rsidP="0004796F">
      <w:pPr>
        <w:pStyle w:val="ListParagraph"/>
        <w:numPr>
          <w:ilvl w:val="0"/>
          <w:numId w:val="1"/>
        </w:numPr>
      </w:pPr>
      <w:r>
        <w:t xml:space="preserve">Once an order is placed parents are able to go in and easily make changes to your menu selections including cancelling lunches </w:t>
      </w:r>
      <w:r w:rsidRPr="0004796F">
        <w:rPr>
          <w:u w:val="single"/>
        </w:rPr>
        <w:t>up until midnight the evening before</w:t>
      </w:r>
      <w:r>
        <w:t xml:space="preserve"> for no charge.  </w:t>
      </w:r>
    </w:p>
    <w:p w:rsidR="00FF656E" w:rsidRPr="002E2735" w:rsidRDefault="0004796F" w:rsidP="004166D6">
      <w:pPr>
        <w:pStyle w:val="ListParagraph"/>
        <w:numPr>
          <w:ilvl w:val="0"/>
          <w:numId w:val="1"/>
        </w:numPr>
        <w:rPr>
          <w:b/>
        </w:rPr>
      </w:pPr>
      <w:r>
        <w:rPr>
          <w:b/>
        </w:rPr>
        <w:t>A</w:t>
      </w:r>
      <w:r w:rsidR="001F00B5" w:rsidRPr="002E2735">
        <w:rPr>
          <w:b/>
        </w:rPr>
        <w:t xml:space="preserve">ny meal not preordered by midnight the night before costs $1 extra as it </w:t>
      </w:r>
      <w:r w:rsidR="002E2735" w:rsidRPr="002E2735">
        <w:rPr>
          <w:b/>
        </w:rPr>
        <w:t>requires special handling</w:t>
      </w:r>
      <w:r w:rsidR="002E2735">
        <w:rPr>
          <w:b/>
        </w:rPr>
        <w:t>.</w:t>
      </w:r>
    </w:p>
    <w:p w:rsidR="00A25181" w:rsidRDefault="00A25181" w:rsidP="00A25181">
      <w:pPr>
        <w:pStyle w:val="ListParagraph"/>
        <w:numPr>
          <w:ilvl w:val="0"/>
          <w:numId w:val="1"/>
        </w:numPr>
      </w:pPr>
      <w:r>
        <w:t xml:space="preserve">We have a very secure website.  However, if parents are uncomfortable placing an order online you can call us and we will process your order </w:t>
      </w:r>
      <w:r w:rsidRPr="00C41719">
        <w:rPr>
          <w:u w:val="single"/>
        </w:rPr>
        <w:t>for the month</w:t>
      </w:r>
      <w:r>
        <w:t xml:space="preserve"> over the telephone at no extra charge.</w:t>
      </w:r>
    </w:p>
    <w:p w:rsidR="00A25181" w:rsidRDefault="00A25181" w:rsidP="00A25181">
      <w:pPr>
        <w:pStyle w:val="ListParagraph"/>
        <w:numPr>
          <w:ilvl w:val="0"/>
          <w:numId w:val="1"/>
        </w:numPr>
      </w:pPr>
      <w:r>
        <w:t xml:space="preserve">Convenience fee of 30 cents per total order added to any order totaling less than $30.00 – other than that </w:t>
      </w:r>
      <w:r w:rsidRPr="001F00B5">
        <w:rPr>
          <w:u w:val="single"/>
        </w:rPr>
        <w:t>no</w:t>
      </w:r>
      <w:r>
        <w:t xml:space="preserve"> extra charge for ordering from us on-line!</w:t>
      </w:r>
    </w:p>
    <w:p w:rsidR="00A25181" w:rsidRDefault="00A25181" w:rsidP="00A25181">
      <w:pPr>
        <w:pStyle w:val="ListParagraph"/>
      </w:pPr>
    </w:p>
    <w:p w:rsidR="00882F93" w:rsidRDefault="00882F93">
      <w:pPr>
        <w:spacing w:line="240" w:lineRule="auto"/>
        <w:rPr>
          <w:rFonts w:ascii="Arial Black" w:hAnsi="Arial Black"/>
        </w:rPr>
      </w:pPr>
      <w:r>
        <w:rPr>
          <w:rFonts w:ascii="Arial Black" w:hAnsi="Arial Black"/>
        </w:rPr>
        <w:br w:type="page"/>
      </w:r>
    </w:p>
    <w:p w:rsidR="00A25181" w:rsidRDefault="00A25181" w:rsidP="00A25181">
      <w:pPr>
        <w:pStyle w:val="ListParagraph"/>
        <w:jc w:val="center"/>
        <w:rPr>
          <w:rFonts w:ascii="Arial Black" w:hAnsi="Arial Black"/>
        </w:rPr>
      </w:pPr>
      <w:r>
        <w:rPr>
          <w:rFonts w:ascii="Arial Black" w:hAnsi="Arial Black"/>
        </w:rPr>
        <w:lastRenderedPageBreak/>
        <w:t>The Healthy Lunch Box</w:t>
      </w:r>
    </w:p>
    <w:p w:rsidR="00A25181" w:rsidRPr="00065B4D" w:rsidRDefault="00A25181" w:rsidP="00A25181">
      <w:pPr>
        <w:pStyle w:val="ListParagraph"/>
        <w:jc w:val="center"/>
        <w:rPr>
          <w:rFonts w:ascii="Arial Black" w:hAnsi="Arial Black"/>
        </w:rPr>
      </w:pPr>
      <w:r w:rsidRPr="00065B4D">
        <w:rPr>
          <w:rFonts w:ascii="Arial Black" w:hAnsi="Arial Black"/>
        </w:rPr>
        <w:t>Frequently Asked Questions:</w:t>
      </w:r>
    </w:p>
    <w:p w:rsidR="00A25181" w:rsidRPr="002345DB" w:rsidRDefault="00A25181" w:rsidP="00A25181">
      <w:pPr>
        <w:ind w:left="720"/>
        <w:rPr>
          <w:rFonts w:ascii="Calibri" w:hAnsi="Calibri" w:cs="Calibri"/>
        </w:rPr>
      </w:pPr>
      <w:r>
        <w:rPr>
          <w:rFonts w:ascii="Calibri" w:hAnsi="Calibri" w:cs="Calibri"/>
        </w:rPr>
        <w:t>To Cancel a Lunch</w:t>
      </w:r>
      <w:r w:rsidRPr="002345DB">
        <w:rPr>
          <w:rFonts w:ascii="Calibri" w:hAnsi="Calibri" w:cs="Calibri"/>
        </w:rPr>
        <w:t>:  To receive a credit</w:t>
      </w:r>
      <w:r>
        <w:rPr>
          <w:rFonts w:ascii="Calibri" w:hAnsi="Calibri" w:cs="Calibri"/>
        </w:rPr>
        <w:t xml:space="preserve"> toward future meal</w:t>
      </w:r>
      <w:r w:rsidRPr="002345DB">
        <w:rPr>
          <w:rFonts w:ascii="Calibri" w:hAnsi="Calibri" w:cs="Calibri"/>
        </w:rPr>
        <w:t xml:space="preserve">, you must cancel your meal online by midnight the preceding night.  Same day credits are not allowed as meal is already in production.  </w:t>
      </w:r>
    </w:p>
    <w:p w:rsidR="00A25181" w:rsidRPr="002345DB" w:rsidRDefault="00A25181" w:rsidP="00A25181">
      <w:pPr>
        <w:ind w:left="720"/>
        <w:rPr>
          <w:rFonts w:ascii="Calibri" w:hAnsi="Calibri" w:cs="Calibri"/>
        </w:rPr>
      </w:pPr>
      <w:r w:rsidRPr="002345DB">
        <w:rPr>
          <w:rFonts w:ascii="Calibri" w:hAnsi="Calibri" w:cs="Calibri"/>
        </w:rPr>
        <w:t>Credits</w:t>
      </w:r>
      <w:r>
        <w:rPr>
          <w:rFonts w:ascii="Calibri" w:hAnsi="Calibri" w:cs="Calibri"/>
        </w:rPr>
        <w:t xml:space="preserve">: </w:t>
      </w:r>
      <w:r w:rsidRPr="002345DB">
        <w:rPr>
          <w:rFonts w:ascii="Calibri" w:hAnsi="Calibri" w:cs="Calibri"/>
        </w:rPr>
        <w:t xml:space="preserve"> you may cancel a future order online and save the credit to use on future purchases.</w:t>
      </w:r>
    </w:p>
    <w:p w:rsidR="00A25181" w:rsidRPr="002345DB" w:rsidRDefault="00A25181" w:rsidP="00A25181">
      <w:pPr>
        <w:ind w:left="720"/>
        <w:rPr>
          <w:rFonts w:ascii="Calibri" w:hAnsi="Calibri" w:cs="Calibri"/>
        </w:rPr>
      </w:pPr>
      <w:r w:rsidRPr="002345DB">
        <w:rPr>
          <w:rFonts w:ascii="Calibri" w:hAnsi="Calibri" w:cs="Calibri"/>
        </w:rPr>
        <w:t>Emergency Lunch:  If yo</w:t>
      </w:r>
      <w:r w:rsidR="001F00B5">
        <w:rPr>
          <w:rFonts w:ascii="Calibri" w:hAnsi="Calibri" w:cs="Calibri"/>
        </w:rPr>
        <w:t xml:space="preserve">u child forgot their lunch and you realize it, </w:t>
      </w:r>
      <w:r w:rsidR="001F00B5" w:rsidRPr="00260B3F">
        <w:rPr>
          <w:rFonts w:ascii="Calibri" w:hAnsi="Calibri" w:cs="Calibri"/>
          <w:b/>
        </w:rPr>
        <w:t xml:space="preserve">please call us </w:t>
      </w:r>
      <w:r w:rsidR="00260B3F" w:rsidRPr="00260B3F">
        <w:rPr>
          <w:rFonts w:ascii="Calibri" w:hAnsi="Calibri" w:cs="Calibri"/>
          <w:b/>
        </w:rPr>
        <w:t>at 281 444 8444 Ext 2 (two)</w:t>
      </w:r>
      <w:r w:rsidR="00260B3F">
        <w:rPr>
          <w:rFonts w:ascii="Calibri" w:hAnsi="Calibri" w:cs="Calibri"/>
        </w:rPr>
        <w:t xml:space="preserve"> </w:t>
      </w:r>
      <w:r w:rsidR="001F00B5">
        <w:rPr>
          <w:rFonts w:ascii="Calibri" w:hAnsi="Calibri" w:cs="Calibri"/>
        </w:rPr>
        <w:t xml:space="preserve">and place an emergency lunch order over the telephone ($1 charge for orders received after midnight the night before).  </w:t>
      </w:r>
      <w:r w:rsidRPr="002345DB">
        <w:rPr>
          <w:rFonts w:ascii="Calibri" w:hAnsi="Calibri" w:cs="Calibri"/>
        </w:rPr>
        <w:t>If you have an account with The Healthy Lunch Box, we will place this charge on your order to be paid with your next order.</w:t>
      </w:r>
      <w:r>
        <w:rPr>
          <w:rFonts w:ascii="Calibri" w:hAnsi="Calibri" w:cs="Calibri"/>
        </w:rPr>
        <w:t xml:space="preserve">  If you do not have an account, we will send you an emergency meal invoice.  If a child has 2 unpaid emergency meal invoices, no more emergency meals will be allowed until payment is received.</w:t>
      </w:r>
    </w:p>
    <w:p w:rsidR="00A25181" w:rsidRPr="002345DB" w:rsidRDefault="00A25181" w:rsidP="00A25181">
      <w:pPr>
        <w:ind w:left="720"/>
        <w:rPr>
          <w:rFonts w:ascii="Calibri" w:hAnsi="Calibri" w:cs="Calibri"/>
        </w:rPr>
      </w:pPr>
      <w:r w:rsidRPr="002345DB">
        <w:rPr>
          <w:rFonts w:ascii="Calibri" w:hAnsi="Calibri" w:cs="Calibri"/>
        </w:rPr>
        <w:t>No Credit Card</w:t>
      </w:r>
      <w:r>
        <w:rPr>
          <w:rFonts w:ascii="Calibri" w:hAnsi="Calibri" w:cs="Calibri"/>
        </w:rPr>
        <w:t xml:space="preserve">:  </w:t>
      </w:r>
      <w:r w:rsidRPr="002345DB">
        <w:rPr>
          <w:rFonts w:ascii="Calibri" w:hAnsi="Calibri" w:cs="Calibri"/>
        </w:rPr>
        <w:t xml:space="preserve"> If you prefer to pay by check</w:t>
      </w:r>
      <w:r>
        <w:rPr>
          <w:rFonts w:ascii="Calibri" w:hAnsi="Calibri" w:cs="Calibri"/>
        </w:rPr>
        <w:t>/money order</w:t>
      </w:r>
      <w:r w:rsidRPr="002345DB">
        <w:rPr>
          <w:rFonts w:ascii="Calibri" w:hAnsi="Calibri" w:cs="Calibri"/>
        </w:rPr>
        <w:t>, you can mail in an order and menu selections to us at The Healthy Lunch Box, 614 W. Greens Rd., Houston, TX  77067.  It is imperative to include your SCHOOL NAME, STUDENT NAME AND GRADE, and your contact phone on check.</w:t>
      </w:r>
    </w:p>
    <w:p w:rsidR="00A25181" w:rsidRPr="002345DB" w:rsidRDefault="00A25181" w:rsidP="00A25181">
      <w:pPr>
        <w:ind w:left="720"/>
        <w:rPr>
          <w:rFonts w:ascii="Calibri" w:hAnsi="Calibri" w:cs="Calibri"/>
        </w:rPr>
      </w:pPr>
      <w:r w:rsidRPr="002345DB">
        <w:rPr>
          <w:rFonts w:ascii="Calibri" w:hAnsi="Calibri" w:cs="Calibri"/>
        </w:rPr>
        <w:t xml:space="preserve">Emergency School Closing: If your school notifies The Healthy Lunch Box of an emergency closing </w:t>
      </w:r>
      <w:r w:rsidRPr="002345DB">
        <w:rPr>
          <w:rFonts w:ascii="Calibri" w:hAnsi="Calibri" w:cs="Calibri"/>
          <w:u w:val="single"/>
        </w:rPr>
        <w:t>before</w:t>
      </w:r>
      <w:r w:rsidRPr="002345DB">
        <w:rPr>
          <w:rFonts w:ascii="Calibri" w:hAnsi="Calibri" w:cs="Calibri"/>
        </w:rPr>
        <w:t xml:space="preserve"> the school day begins, we will automatically credit your account.</w:t>
      </w:r>
    </w:p>
    <w:p w:rsidR="00260B3F" w:rsidRDefault="00A25181" w:rsidP="00A25181">
      <w:pPr>
        <w:ind w:left="720"/>
        <w:rPr>
          <w:rStyle w:val="Hyperlink"/>
          <w:rFonts w:ascii="Calibri" w:hAnsi="Calibri" w:cs="Calibri"/>
        </w:rPr>
      </w:pPr>
      <w:r w:rsidRPr="002345DB">
        <w:rPr>
          <w:rFonts w:ascii="Calibri" w:hAnsi="Calibri" w:cs="Calibri"/>
        </w:rPr>
        <w:t xml:space="preserve">Contact Us:  If you need assistance with your online ordering system, please do not hesitate to contact us.  You may reach us at 281-444-8444 or by email at </w:t>
      </w:r>
      <w:hyperlink r:id="rId9" w:history="1">
        <w:r w:rsidRPr="002345DB">
          <w:rPr>
            <w:rStyle w:val="Hyperlink"/>
            <w:rFonts w:ascii="Calibri" w:hAnsi="Calibri" w:cs="Calibri"/>
          </w:rPr>
          <w:t>info@thehealthylunchbox.com</w:t>
        </w:r>
      </w:hyperlink>
      <w:r w:rsidRPr="002345DB">
        <w:rPr>
          <w:rStyle w:val="Hyperlink"/>
          <w:rFonts w:ascii="Calibri" w:hAnsi="Calibri" w:cs="Calibri"/>
        </w:rPr>
        <w:t xml:space="preserve">.  </w:t>
      </w:r>
    </w:p>
    <w:p w:rsidR="00260B3F" w:rsidRDefault="00A25181" w:rsidP="00A25181">
      <w:pPr>
        <w:ind w:left="720"/>
        <w:rPr>
          <w:rFonts w:ascii="Calibri" w:hAnsi="Calibri" w:cs="Calibri"/>
        </w:rPr>
      </w:pPr>
      <w:r w:rsidRPr="002345DB">
        <w:rPr>
          <w:rFonts w:ascii="Calibri" w:hAnsi="Calibri" w:cs="Calibri"/>
        </w:rPr>
        <w:t>I</w:t>
      </w:r>
      <w:r w:rsidR="00260B3F">
        <w:rPr>
          <w:rFonts w:ascii="Calibri" w:hAnsi="Calibri" w:cs="Calibri"/>
        </w:rPr>
        <w:t xml:space="preserve">f you are having troubles beyond what this email can answer, please contact </w:t>
      </w:r>
      <w:proofErr w:type="spellStart"/>
      <w:r w:rsidR="00260B3F">
        <w:rPr>
          <w:rFonts w:ascii="Calibri" w:hAnsi="Calibri" w:cs="Calibri"/>
        </w:rPr>
        <w:t>Tobie</w:t>
      </w:r>
      <w:proofErr w:type="spellEnd"/>
      <w:r w:rsidR="00260B3F">
        <w:rPr>
          <w:rFonts w:ascii="Calibri" w:hAnsi="Calibri" w:cs="Calibri"/>
        </w:rPr>
        <w:t xml:space="preserve"> Briner, Operations Manager at 281 444 8444 ext 3.  Or you can email </w:t>
      </w:r>
      <w:proofErr w:type="spellStart"/>
      <w:r w:rsidR="00260B3F">
        <w:rPr>
          <w:rFonts w:ascii="Calibri" w:hAnsi="Calibri" w:cs="Calibri"/>
        </w:rPr>
        <w:t>Tobie</w:t>
      </w:r>
      <w:proofErr w:type="spellEnd"/>
      <w:r w:rsidR="00260B3F">
        <w:rPr>
          <w:rFonts w:ascii="Calibri" w:hAnsi="Calibri" w:cs="Calibri"/>
        </w:rPr>
        <w:t xml:space="preserve"> at info@healthylunchbox.com.</w:t>
      </w:r>
    </w:p>
    <w:p w:rsidR="00A25181" w:rsidRPr="002345DB" w:rsidRDefault="00A25181" w:rsidP="00882F93">
      <w:pPr>
        <w:ind w:firstLine="720"/>
        <w:rPr>
          <w:rFonts w:ascii="Calibri" w:hAnsi="Calibri" w:cs="Calibri"/>
        </w:rPr>
      </w:pPr>
      <w:r w:rsidRPr="002345DB">
        <w:rPr>
          <w:rFonts w:ascii="Calibri" w:hAnsi="Calibri" w:cs="Calibri"/>
        </w:rPr>
        <w:t xml:space="preserve">Thank you for your interest and </w:t>
      </w:r>
      <w:r>
        <w:rPr>
          <w:rFonts w:ascii="Calibri" w:hAnsi="Calibri" w:cs="Calibri"/>
        </w:rPr>
        <w:t xml:space="preserve">your </w:t>
      </w:r>
      <w:r w:rsidRPr="002345DB">
        <w:rPr>
          <w:rFonts w:ascii="Calibri" w:hAnsi="Calibri" w:cs="Calibri"/>
        </w:rPr>
        <w:t>trust!</w:t>
      </w:r>
      <w:r>
        <w:rPr>
          <w:rFonts w:ascii="Calibri" w:hAnsi="Calibri" w:cs="Calibri"/>
        </w:rPr>
        <w:t xml:space="preserve">  We are very excited to be</w:t>
      </w:r>
      <w:r w:rsidR="001F00B5">
        <w:rPr>
          <w:rFonts w:ascii="Calibri" w:hAnsi="Calibri" w:cs="Calibri"/>
        </w:rPr>
        <w:t xml:space="preserve"> a</w:t>
      </w:r>
      <w:r>
        <w:rPr>
          <w:rFonts w:ascii="Calibri" w:hAnsi="Calibri" w:cs="Calibri"/>
        </w:rPr>
        <w:t xml:space="preserve"> part of your child’s daily routine!!</w:t>
      </w:r>
    </w:p>
    <w:p w:rsidR="00FF656E" w:rsidRDefault="00294A01" w:rsidP="004166D6"/>
    <w:p w:rsidR="00FF656E"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4166D6" w:rsidRDefault="00294A01" w:rsidP="004166D6"/>
    <w:p w:rsidR="00FF656E" w:rsidRDefault="00294A01" w:rsidP="004166D6"/>
    <w:p w:rsidR="00FF656E" w:rsidRDefault="00294A01" w:rsidP="004166D6"/>
    <w:p w:rsidR="00FF656E" w:rsidRDefault="00294A01" w:rsidP="004166D6"/>
    <w:p w:rsidR="00FF656E" w:rsidRDefault="00294A01" w:rsidP="004166D6"/>
    <w:p w:rsidR="00FF656E" w:rsidRDefault="00294A01" w:rsidP="004166D6"/>
    <w:p w:rsidR="00FF656E" w:rsidRDefault="00294A01" w:rsidP="004166D6"/>
    <w:p w:rsidR="00FF656E" w:rsidRDefault="00294A01" w:rsidP="004166D6"/>
    <w:p w:rsidR="00FF656E" w:rsidRDefault="00294A01" w:rsidP="004166D6"/>
    <w:p w:rsidR="004166D6" w:rsidRPr="00D35358" w:rsidRDefault="00294A01" w:rsidP="004166D6"/>
    <w:sectPr w:rsidR="004166D6" w:rsidRPr="00D35358" w:rsidSect="00882F93">
      <w:headerReference w:type="first" r:id="rId10"/>
      <w:footerReference w:type="first" r:id="rId11"/>
      <w:type w:val="continuous"/>
      <w:pgSz w:w="12240" w:h="15840"/>
      <w:pgMar w:top="720" w:right="720" w:bottom="720" w:left="72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D4F" w:rsidRDefault="004D1D4F">
      <w:pPr>
        <w:spacing w:after="0" w:line="240" w:lineRule="auto"/>
      </w:pPr>
      <w:r>
        <w:separator/>
      </w:r>
    </w:p>
  </w:endnote>
  <w:endnote w:type="continuationSeparator" w:id="0">
    <w:p w:rsidR="004D1D4F" w:rsidRDefault="004D1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utiger 67BoldCn">
    <w:charset w:val="00"/>
    <w:family w:val="auto"/>
    <w:pitch w:val="variable"/>
    <w:sig w:usb0="03000000" w:usb1="00000000" w:usb2="00000000" w:usb3="00000000" w:csb0="00000001" w:csb1="00000000"/>
  </w:font>
  <w:font w:name="Frutiger 45 Light">
    <w:charset w:val="00"/>
    <w:family w:val="auto"/>
    <w:pitch w:val="variable"/>
    <w:sig w:usb0="03000000" w:usb1="00000000" w:usb2="00000000" w:usb3="00000000" w:csb0="00000001" w:csb1="00000000"/>
  </w:font>
  <w:font w:name="Flama-Medium">
    <w:altName w:val="Malgun Gothic"/>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6D6" w:rsidRDefault="00D96198">
    <w:pPr>
      <w:pStyle w:val="Footer"/>
    </w:pPr>
    <w:r>
      <w:rPr>
        <w:noProof/>
      </w:rPr>
      <w:drawing>
        <wp:anchor distT="0" distB="0" distL="114300" distR="114300" simplePos="0" relativeHeight="251662336" behindDoc="1" locked="0" layoutInCell="1" allowOverlap="1">
          <wp:simplePos x="0" y="0"/>
          <wp:positionH relativeFrom="page">
            <wp:align>left</wp:align>
          </wp:positionH>
          <wp:positionV relativeFrom="page">
            <wp:posOffset>9489440</wp:posOffset>
          </wp:positionV>
          <wp:extent cx="7772400" cy="482600"/>
          <wp:effectExtent l="25400" t="0" r="0" b="0"/>
          <wp:wrapNone/>
          <wp:docPr id="5" name="Picture 5" descr="The Healthy Lunchbox LH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ealthy Lunchbox LH bottom.jpg"/>
                  <pic:cNvPicPr/>
                </pic:nvPicPr>
                <pic:blipFill>
                  <a:blip r:embed="rId1"/>
                  <a:stretch>
                    <a:fillRect/>
                  </a:stretch>
                </pic:blipFill>
                <pic:spPr>
                  <a:xfrm>
                    <a:off x="0" y="0"/>
                    <a:ext cx="7772400" cy="4826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D4F" w:rsidRDefault="004D1D4F">
      <w:pPr>
        <w:spacing w:after="0" w:line="240" w:lineRule="auto"/>
      </w:pPr>
      <w:r>
        <w:separator/>
      </w:r>
    </w:p>
  </w:footnote>
  <w:footnote w:type="continuationSeparator" w:id="0">
    <w:p w:rsidR="004D1D4F" w:rsidRDefault="004D1D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6D6" w:rsidRDefault="00D96198">
    <w:pPr>
      <w:pStyle w:val="Header"/>
    </w:pPr>
    <w:r w:rsidRPr="00FF656E">
      <w:rPr>
        <w:noProof/>
      </w:rPr>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797800" cy="1828800"/>
          <wp:effectExtent l="25400" t="0" r="0" b="0"/>
          <wp:wrapNone/>
          <wp:docPr id="3" name="Picture 3" descr="The Healthy Lunchbox LH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ealthy Lunchbox LH top.jpg"/>
                  <pic:cNvPicPr/>
                </pic:nvPicPr>
                <pic:blipFill>
                  <a:blip r:embed="rId1"/>
                  <a:stretch>
                    <a:fillRect/>
                  </a:stretch>
                </pic:blipFill>
                <pic:spPr>
                  <a:xfrm>
                    <a:off x="0" y="0"/>
                    <a:ext cx="7797800" cy="1828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47F1F"/>
    <w:multiLevelType w:val="hybridMultilevel"/>
    <w:tmpl w:val="769E072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C10E96"/>
    <w:rsid w:val="0001172F"/>
    <w:rsid w:val="0004796F"/>
    <w:rsid w:val="00062D5C"/>
    <w:rsid w:val="000D47A5"/>
    <w:rsid w:val="0017249E"/>
    <w:rsid w:val="0019499C"/>
    <w:rsid w:val="001E0ABD"/>
    <w:rsid w:val="001F00B5"/>
    <w:rsid w:val="001F53EB"/>
    <w:rsid w:val="00260B3F"/>
    <w:rsid w:val="002942E2"/>
    <w:rsid w:val="00294A01"/>
    <w:rsid w:val="002A0030"/>
    <w:rsid w:val="002C4C26"/>
    <w:rsid w:val="002E2735"/>
    <w:rsid w:val="00373ADC"/>
    <w:rsid w:val="003A46EB"/>
    <w:rsid w:val="00447C1B"/>
    <w:rsid w:val="00471CA2"/>
    <w:rsid w:val="004D1D4F"/>
    <w:rsid w:val="00557172"/>
    <w:rsid w:val="0055751F"/>
    <w:rsid w:val="00634A4F"/>
    <w:rsid w:val="007102D7"/>
    <w:rsid w:val="00793A4C"/>
    <w:rsid w:val="0082382F"/>
    <w:rsid w:val="00882F93"/>
    <w:rsid w:val="008C49BF"/>
    <w:rsid w:val="009C5628"/>
    <w:rsid w:val="009E2B55"/>
    <w:rsid w:val="00A25181"/>
    <w:rsid w:val="00AF310C"/>
    <w:rsid w:val="00B20CF3"/>
    <w:rsid w:val="00B2438E"/>
    <w:rsid w:val="00B765E4"/>
    <w:rsid w:val="00C10E96"/>
    <w:rsid w:val="00C456A4"/>
    <w:rsid w:val="00C54BD1"/>
    <w:rsid w:val="00C83F68"/>
    <w:rsid w:val="00CC3EBD"/>
    <w:rsid w:val="00D12CB3"/>
    <w:rsid w:val="00D70D57"/>
    <w:rsid w:val="00D96198"/>
    <w:rsid w:val="00DD0B3D"/>
    <w:rsid w:val="00E01DFC"/>
    <w:rsid w:val="00F035B3"/>
    <w:rsid w:val="00F2410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3EB"/>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s">
    <w:name w:val="subheads"/>
    <w:autoRedefine/>
    <w:rsid w:val="000951ED"/>
    <w:pPr>
      <w:tabs>
        <w:tab w:val="left" w:pos="360"/>
      </w:tabs>
      <w:spacing w:line="260" w:lineRule="exact"/>
    </w:pPr>
    <w:rPr>
      <w:rFonts w:ascii="Frutiger 67BoldCn" w:hAnsi="Frutiger 67BoldCn"/>
      <w:color w:val="000080"/>
      <w:sz w:val="18"/>
      <w:szCs w:val="24"/>
    </w:rPr>
  </w:style>
  <w:style w:type="paragraph" w:customStyle="1" w:styleId="BodyText1">
    <w:name w:val="Body Text1"/>
    <w:basedOn w:val="Normal"/>
    <w:autoRedefine/>
    <w:rsid w:val="000951ED"/>
    <w:pPr>
      <w:tabs>
        <w:tab w:val="left" w:pos="360"/>
      </w:tabs>
      <w:spacing w:line="260" w:lineRule="exact"/>
    </w:pPr>
    <w:rPr>
      <w:rFonts w:ascii="Frutiger 45 Light" w:hAnsi="Frutiger 45 Light"/>
      <w:sz w:val="16"/>
    </w:rPr>
  </w:style>
  <w:style w:type="paragraph" w:customStyle="1" w:styleId="HEADING">
    <w:name w:val="*HEADING"/>
    <w:basedOn w:val="Normal"/>
    <w:qFormat/>
    <w:rsid w:val="004F0D77"/>
    <w:pPr>
      <w:widowControl w:val="0"/>
      <w:autoSpaceDE w:val="0"/>
      <w:autoSpaceDN w:val="0"/>
      <w:adjustRightInd w:val="0"/>
      <w:spacing w:after="0"/>
    </w:pPr>
    <w:rPr>
      <w:rFonts w:ascii="Flama-Medium" w:eastAsia="Times New Roman" w:hAnsi="Flama-Medium" w:cs="Times New Roman"/>
      <w:sz w:val="26"/>
      <w:szCs w:val="26"/>
    </w:rPr>
  </w:style>
  <w:style w:type="paragraph" w:styleId="Header">
    <w:name w:val="header"/>
    <w:basedOn w:val="Normal"/>
    <w:link w:val="HeaderChar"/>
    <w:uiPriority w:val="99"/>
    <w:semiHidden/>
    <w:unhideWhenUsed/>
    <w:rsid w:val="00363110"/>
    <w:pPr>
      <w:tabs>
        <w:tab w:val="center" w:pos="4320"/>
        <w:tab w:val="right" w:pos="8640"/>
      </w:tabs>
      <w:spacing w:after="0"/>
    </w:pPr>
  </w:style>
  <w:style w:type="character" w:customStyle="1" w:styleId="HeaderChar">
    <w:name w:val="Header Char"/>
    <w:basedOn w:val="DefaultParagraphFont"/>
    <w:link w:val="Header"/>
    <w:uiPriority w:val="99"/>
    <w:semiHidden/>
    <w:rsid w:val="00363110"/>
    <w:rPr>
      <w:rFonts w:ascii="Garamond" w:hAnsi="Garamond"/>
      <w:sz w:val="22"/>
      <w:szCs w:val="24"/>
    </w:rPr>
  </w:style>
  <w:style w:type="paragraph" w:styleId="Footer">
    <w:name w:val="footer"/>
    <w:basedOn w:val="Normal"/>
    <w:link w:val="FooterChar"/>
    <w:uiPriority w:val="99"/>
    <w:semiHidden/>
    <w:unhideWhenUsed/>
    <w:rsid w:val="00363110"/>
    <w:pPr>
      <w:tabs>
        <w:tab w:val="center" w:pos="4320"/>
        <w:tab w:val="right" w:pos="8640"/>
      </w:tabs>
      <w:spacing w:after="0"/>
    </w:pPr>
  </w:style>
  <w:style w:type="character" w:customStyle="1" w:styleId="FooterChar">
    <w:name w:val="Footer Char"/>
    <w:basedOn w:val="DefaultParagraphFont"/>
    <w:link w:val="Footer"/>
    <w:uiPriority w:val="99"/>
    <w:semiHidden/>
    <w:rsid w:val="00363110"/>
    <w:rPr>
      <w:rFonts w:ascii="Garamond" w:hAnsi="Garamond"/>
      <w:sz w:val="22"/>
      <w:szCs w:val="24"/>
    </w:rPr>
  </w:style>
  <w:style w:type="character" w:styleId="Hyperlink">
    <w:name w:val="Hyperlink"/>
    <w:basedOn w:val="DefaultParagraphFont"/>
    <w:uiPriority w:val="99"/>
    <w:unhideWhenUsed/>
    <w:rsid w:val="001F53EB"/>
    <w:rPr>
      <w:color w:val="0000FF" w:themeColor="hyperlink"/>
      <w:u w:val="single"/>
    </w:rPr>
  </w:style>
  <w:style w:type="paragraph" w:styleId="ListParagraph">
    <w:name w:val="List Paragraph"/>
    <w:basedOn w:val="Normal"/>
    <w:uiPriority w:val="34"/>
    <w:qFormat/>
    <w:rsid w:val="001F53EB"/>
    <w:pPr>
      <w:ind w:left="720"/>
      <w:contextualSpacing/>
    </w:pPr>
  </w:style>
  <w:style w:type="paragraph" w:styleId="BalloonText">
    <w:name w:val="Balloon Text"/>
    <w:basedOn w:val="Normal"/>
    <w:link w:val="BalloonTextChar"/>
    <w:uiPriority w:val="99"/>
    <w:semiHidden/>
    <w:unhideWhenUsed/>
    <w:rsid w:val="0001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3EB"/>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s">
    <w:name w:val="subheads"/>
    <w:autoRedefine/>
    <w:rsid w:val="000951ED"/>
    <w:pPr>
      <w:tabs>
        <w:tab w:val="left" w:pos="360"/>
      </w:tabs>
      <w:spacing w:line="260" w:lineRule="exact"/>
    </w:pPr>
    <w:rPr>
      <w:rFonts w:ascii="Frutiger 67BoldCn" w:hAnsi="Frutiger 67BoldCn"/>
      <w:color w:val="000080"/>
      <w:sz w:val="18"/>
      <w:szCs w:val="24"/>
    </w:rPr>
  </w:style>
  <w:style w:type="paragraph" w:customStyle="1" w:styleId="BodyText1">
    <w:name w:val="Body Text1"/>
    <w:basedOn w:val="Normal"/>
    <w:autoRedefine/>
    <w:rsid w:val="000951ED"/>
    <w:pPr>
      <w:tabs>
        <w:tab w:val="left" w:pos="360"/>
      </w:tabs>
      <w:spacing w:line="260" w:lineRule="exact"/>
    </w:pPr>
    <w:rPr>
      <w:rFonts w:ascii="Frutiger 45 Light" w:hAnsi="Frutiger 45 Light"/>
      <w:sz w:val="16"/>
    </w:rPr>
  </w:style>
  <w:style w:type="paragraph" w:customStyle="1" w:styleId="HEADING">
    <w:name w:val="*HEADING"/>
    <w:basedOn w:val="Normal"/>
    <w:qFormat/>
    <w:rsid w:val="004F0D77"/>
    <w:pPr>
      <w:widowControl w:val="0"/>
      <w:autoSpaceDE w:val="0"/>
      <w:autoSpaceDN w:val="0"/>
      <w:adjustRightInd w:val="0"/>
      <w:spacing w:after="0"/>
    </w:pPr>
    <w:rPr>
      <w:rFonts w:ascii="Flama-Medium" w:eastAsia="Times New Roman" w:hAnsi="Flama-Medium" w:cs="Times New Roman"/>
      <w:sz w:val="26"/>
      <w:szCs w:val="26"/>
    </w:rPr>
  </w:style>
  <w:style w:type="paragraph" w:styleId="Header">
    <w:name w:val="header"/>
    <w:basedOn w:val="Normal"/>
    <w:link w:val="HeaderChar"/>
    <w:uiPriority w:val="99"/>
    <w:semiHidden/>
    <w:unhideWhenUsed/>
    <w:rsid w:val="00363110"/>
    <w:pPr>
      <w:tabs>
        <w:tab w:val="center" w:pos="4320"/>
        <w:tab w:val="right" w:pos="8640"/>
      </w:tabs>
      <w:spacing w:after="0"/>
    </w:pPr>
  </w:style>
  <w:style w:type="character" w:customStyle="1" w:styleId="HeaderChar">
    <w:name w:val="Header Char"/>
    <w:basedOn w:val="DefaultParagraphFont"/>
    <w:link w:val="Header"/>
    <w:uiPriority w:val="99"/>
    <w:semiHidden/>
    <w:rsid w:val="00363110"/>
    <w:rPr>
      <w:rFonts w:ascii="Garamond" w:hAnsi="Garamond"/>
      <w:sz w:val="22"/>
      <w:szCs w:val="24"/>
    </w:rPr>
  </w:style>
  <w:style w:type="paragraph" w:styleId="Footer">
    <w:name w:val="footer"/>
    <w:basedOn w:val="Normal"/>
    <w:link w:val="FooterChar"/>
    <w:uiPriority w:val="99"/>
    <w:semiHidden/>
    <w:unhideWhenUsed/>
    <w:rsid w:val="00363110"/>
    <w:pPr>
      <w:tabs>
        <w:tab w:val="center" w:pos="4320"/>
        <w:tab w:val="right" w:pos="8640"/>
      </w:tabs>
      <w:spacing w:after="0"/>
    </w:pPr>
  </w:style>
  <w:style w:type="character" w:customStyle="1" w:styleId="FooterChar">
    <w:name w:val="Footer Char"/>
    <w:basedOn w:val="DefaultParagraphFont"/>
    <w:link w:val="Footer"/>
    <w:uiPriority w:val="99"/>
    <w:semiHidden/>
    <w:rsid w:val="00363110"/>
    <w:rPr>
      <w:rFonts w:ascii="Garamond" w:hAnsi="Garamond"/>
      <w:sz w:val="22"/>
      <w:szCs w:val="24"/>
    </w:rPr>
  </w:style>
  <w:style w:type="character" w:styleId="Hyperlink">
    <w:name w:val="Hyperlink"/>
    <w:basedOn w:val="DefaultParagraphFont"/>
    <w:uiPriority w:val="99"/>
    <w:unhideWhenUsed/>
    <w:rsid w:val="001F53EB"/>
    <w:rPr>
      <w:color w:val="0000FF" w:themeColor="hyperlink"/>
      <w:u w:val="single"/>
    </w:rPr>
  </w:style>
  <w:style w:type="paragraph" w:styleId="ListParagraph">
    <w:name w:val="List Paragraph"/>
    <w:basedOn w:val="Normal"/>
    <w:uiPriority w:val="34"/>
    <w:qFormat/>
    <w:rsid w:val="001F53EB"/>
    <w:pPr>
      <w:ind w:left="720"/>
      <w:contextualSpacing/>
    </w:pPr>
  </w:style>
  <w:style w:type="paragraph" w:styleId="BalloonText">
    <w:name w:val="Balloon Text"/>
    <w:basedOn w:val="Normal"/>
    <w:link w:val="BalloonTextChar"/>
    <w:uiPriority w:val="99"/>
    <w:semiHidden/>
    <w:unhideWhenUsed/>
    <w:rsid w:val="0001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138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healthylunchbox.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healthylunchbo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Downloads\Healthy%20Lunch%20Box%20-%20color%20L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Healthy Lunch Box - color LH</Template>
  <TotalTime>10</TotalTime>
  <Pages>3</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Lisa Albrecht Design</Company>
  <LinksUpToDate>false</LinksUpToDate>
  <CharactersWithSpaces>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Tobie</cp:lastModifiedBy>
  <cp:revision>3</cp:revision>
  <cp:lastPrinted>2016-08-10T16:52:00Z</cp:lastPrinted>
  <dcterms:created xsi:type="dcterms:W3CDTF">2016-08-10T16:47:00Z</dcterms:created>
  <dcterms:modified xsi:type="dcterms:W3CDTF">2016-08-10T16:56:00Z</dcterms:modified>
</cp:coreProperties>
</file>